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E8" w:rsidRPr="00644EE7" w:rsidRDefault="006300E8" w:rsidP="00A30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4EE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300E8" w:rsidRPr="00644EE7" w:rsidRDefault="006300E8" w:rsidP="00A30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4EE7">
        <w:rPr>
          <w:rFonts w:ascii="Times New Roman" w:hAnsi="Times New Roman" w:cs="Times New Roman"/>
          <w:b/>
          <w:bCs/>
          <w:sz w:val="28"/>
          <w:szCs w:val="28"/>
        </w:rPr>
        <w:t>АДМИНИСТРАЦИИ КУПЦОВСКОГО СЕЛЬСКОГО ПОСЕЛЕНИЯ</w:t>
      </w:r>
    </w:p>
    <w:p w:rsidR="006300E8" w:rsidRDefault="006300E8" w:rsidP="00A30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4EE7">
        <w:rPr>
          <w:rFonts w:ascii="Times New Roman" w:hAnsi="Times New Roman" w:cs="Times New Roman"/>
          <w:b/>
          <w:bCs/>
          <w:sz w:val="28"/>
          <w:szCs w:val="28"/>
        </w:rPr>
        <w:t>Котовского муниципального района Волгоградской области</w:t>
      </w:r>
    </w:p>
    <w:p w:rsidR="006300E8" w:rsidRPr="00644EE7" w:rsidRDefault="006300E8" w:rsidP="00A30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:rsidR="006300E8" w:rsidRPr="006D4113" w:rsidRDefault="006300E8" w:rsidP="00A30D2E">
      <w:pPr>
        <w:spacing w:before="150" w:after="150"/>
        <w:rPr>
          <w:rFonts w:ascii="Times New Roman" w:hAnsi="Times New Roman" w:cs="Times New Roman"/>
          <w:color w:val="000000"/>
          <w:sz w:val="28"/>
          <w:szCs w:val="28"/>
        </w:rPr>
      </w:pPr>
      <w:r w:rsidRPr="007B20E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28 января  2025</w:t>
      </w:r>
      <w:r w:rsidRPr="007B20E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года   №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5 </w:t>
      </w:r>
      <w:r w:rsidRPr="007B20E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6300E8" w:rsidRPr="00723C63" w:rsidRDefault="006300E8" w:rsidP="009630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00E8" w:rsidRPr="00723C63" w:rsidRDefault="006300E8" w:rsidP="00723C63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723C63">
        <w:rPr>
          <w:b w:val="0"/>
          <w:bCs w:val="0"/>
          <w:sz w:val="28"/>
          <w:szCs w:val="28"/>
        </w:rPr>
        <w:t>О внесении изменений и дополнений в постановление  администрации                           Купцовского сельского   поселения от 26.07.2016 г. № 81 «Об утверждении перечня должностных лиц, уполномоченных на составление протоколов об административных правонарушениях»</w:t>
      </w:r>
    </w:p>
    <w:p w:rsidR="006300E8" w:rsidRPr="00A30D2E" w:rsidRDefault="006300E8" w:rsidP="009630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00E8" w:rsidRDefault="006300E8" w:rsidP="00723C6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723C63">
        <w:rPr>
          <w:b w:val="0"/>
          <w:bCs w:val="0"/>
          <w:sz w:val="28"/>
          <w:szCs w:val="28"/>
        </w:rPr>
        <w:t xml:space="preserve">     В целях устранения нарушений действующего законодательства Российской Федерации, руководствуясь Уставом </w:t>
      </w:r>
      <w:r>
        <w:rPr>
          <w:b w:val="0"/>
          <w:bCs w:val="0"/>
          <w:sz w:val="28"/>
          <w:szCs w:val="28"/>
        </w:rPr>
        <w:t xml:space="preserve">Купцовского </w:t>
      </w:r>
      <w:r w:rsidRPr="00723C63">
        <w:rPr>
          <w:b w:val="0"/>
          <w:bCs w:val="0"/>
          <w:sz w:val="28"/>
          <w:szCs w:val="28"/>
        </w:rPr>
        <w:t xml:space="preserve">сельского поселения, администрация </w:t>
      </w:r>
      <w:r>
        <w:rPr>
          <w:b w:val="0"/>
          <w:bCs w:val="0"/>
          <w:sz w:val="28"/>
          <w:szCs w:val="28"/>
        </w:rPr>
        <w:t>Купцовского</w:t>
      </w:r>
      <w:r w:rsidRPr="00723C63">
        <w:rPr>
          <w:b w:val="0"/>
          <w:bCs w:val="0"/>
          <w:sz w:val="28"/>
          <w:szCs w:val="28"/>
        </w:rPr>
        <w:t xml:space="preserve"> сельского поселения постановляет:</w:t>
      </w:r>
    </w:p>
    <w:p w:rsidR="006300E8" w:rsidRPr="00723C63" w:rsidRDefault="006300E8" w:rsidP="00723C6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:rsidR="006300E8" w:rsidRPr="00723C63" w:rsidRDefault="006300E8" w:rsidP="00723C6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723C63">
        <w:rPr>
          <w:b w:val="0"/>
          <w:bCs w:val="0"/>
          <w:sz w:val="28"/>
          <w:szCs w:val="28"/>
        </w:rPr>
        <w:t xml:space="preserve">     1. Внести в постановление администрации </w:t>
      </w:r>
      <w:r>
        <w:rPr>
          <w:b w:val="0"/>
          <w:bCs w:val="0"/>
          <w:sz w:val="28"/>
          <w:szCs w:val="28"/>
        </w:rPr>
        <w:t xml:space="preserve">Купцовского сельского поселения </w:t>
      </w:r>
      <w:r w:rsidRPr="00723C63">
        <w:rPr>
          <w:b w:val="0"/>
          <w:bCs w:val="0"/>
          <w:sz w:val="28"/>
          <w:szCs w:val="28"/>
        </w:rPr>
        <w:t>от 26.07.2016 г. № 81 «Об утверждении перечня должностных лиц, уполномоченных на составление протоколов об административных правонарушениях» (далее – Постановление), следующие изменения и дополнения:</w:t>
      </w:r>
    </w:p>
    <w:p w:rsidR="006300E8" w:rsidRPr="00723C63" w:rsidRDefault="006300E8" w:rsidP="00723C6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  <w:r w:rsidRPr="00723C63">
        <w:rPr>
          <w:b w:val="0"/>
          <w:bCs w:val="0"/>
          <w:sz w:val="28"/>
          <w:szCs w:val="28"/>
        </w:rPr>
        <w:t xml:space="preserve">     1.1. Перечень должностных лиц </w:t>
      </w:r>
      <w:r>
        <w:rPr>
          <w:b w:val="0"/>
          <w:bCs w:val="0"/>
          <w:sz w:val="28"/>
          <w:szCs w:val="28"/>
        </w:rPr>
        <w:t>Купцовского</w:t>
      </w:r>
      <w:r w:rsidRPr="00723C63">
        <w:rPr>
          <w:b w:val="0"/>
          <w:bCs w:val="0"/>
          <w:sz w:val="28"/>
          <w:szCs w:val="28"/>
        </w:rPr>
        <w:t xml:space="preserve"> сельского   поселения, уполномоченных составлять протоколы об административных правонарушениях, предусмотренных Кодексом Волгоградской области об административной ответственности, утвержденный Постановлением, изложить в новой редакции, согласно приложению к настоящему  постановлению.</w:t>
      </w:r>
    </w:p>
    <w:p w:rsidR="006300E8" w:rsidRPr="00723C63" w:rsidRDefault="006300E8" w:rsidP="00723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723C63">
        <w:rPr>
          <w:rFonts w:ascii="Times New Roman" w:hAnsi="Times New Roman" w:cs="Times New Roman"/>
          <w:sz w:val="28"/>
          <w:szCs w:val="28"/>
        </w:rPr>
        <w:t xml:space="preserve"> 2. В соответствии со статьей 5 Закона Волгоградской области от 26.12.2008 № 1816-ОД «О порядке организации и ведения регистра муниципальных правовых актов Волгоградской области» направить копию настоящего постановления для включения в Регистр в течение 30 дней со дня его принятия. </w:t>
      </w:r>
    </w:p>
    <w:p w:rsidR="006300E8" w:rsidRDefault="006300E8" w:rsidP="00723C6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 xml:space="preserve">       3. Настоящее постановление подлежит официальному опубликованию (обнародованию) и размещению в сети Интернет на официальном сайте администрации  </w:t>
      </w:r>
      <w:hyperlink r:id="rId4" w:history="1">
        <w:r w:rsidRPr="003D400F">
          <w:rPr>
            <w:rStyle w:val="Hyperlink"/>
            <w:rFonts w:ascii="Times New Roman" w:hAnsi="Times New Roman" w:cs="Times New Roman"/>
            <w:sz w:val="28"/>
            <w:szCs w:val="28"/>
          </w:rPr>
          <w:t>http://купцовскоесп34.рф/</w:t>
        </w:r>
      </w:hyperlink>
      <w:r w:rsidRPr="00723C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00E8" w:rsidRPr="00723C63" w:rsidRDefault="006300E8" w:rsidP="00723C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00E8" w:rsidRPr="00A30D2E" w:rsidRDefault="006300E8" w:rsidP="009630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0E8" w:rsidRDefault="006300E8" w:rsidP="002F68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30D2E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Купцовского</w:t>
      </w:r>
    </w:p>
    <w:p w:rsidR="006300E8" w:rsidRDefault="006300E8" w:rsidP="002F68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30D2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В.А. Вдовин</w:t>
      </w:r>
    </w:p>
    <w:p w:rsidR="006300E8" w:rsidRPr="00723C63" w:rsidRDefault="006300E8" w:rsidP="002F68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307C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r w:rsidRPr="00723C63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300E8" w:rsidRPr="00723C63" w:rsidRDefault="006300E8" w:rsidP="00723C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300E8" w:rsidRPr="00723C63" w:rsidRDefault="006300E8" w:rsidP="00723C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Купцовского</w:t>
      </w:r>
      <w:r w:rsidRPr="00723C6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300E8" w:rsidRPr="00723C63" w:rsidRDefault="006300E8" w:rsidP="00723C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23C6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28.01</w:t>
      </w:r>
      <w:r w:rsidRPr="00723C63">
        <w:rPr>
          <w:rFonts w:ascii="Times New Roman" w:hAnsi="Times New Roman" w:cs="Times New Roman"/>
          <w:sz w:val="28"/>
          <w:szCs w:val="28"/>
        </w:rPr>
        <w:t>.2025 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723C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0E8" w:rsidRPr="00723C63" w:rsidRDefault="006300E8" w:rsidP="00723C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>Перечень</w:t>
      </w:r>
    </w:p>
    <w:p w:rsidR="006300E8" w:rsidRPr="00723C63" w:rsidRDefault="006300E8" w:rsidP="00723C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>должностных лиц, уполномоченных составлять протоколы об административных правонарушениях в соответствии с законом Волгоградской области от 11.06.2008г. №1693-ОД «Кодекс Волгоградской области об административной ответственности»</w:t>
      </w:r>
    </w:p>
    <w:p w:rsidR="006300E8" w:rsidRPr="00723C63" w:rsidRDefault="006300E8" w:rsidP="00723C63">
      <w:pPr>
        <w:tabs>
          <w:tab w:val="left" w:pos="6663"/>
          <w:tab w:val="left" w:pos="8505"/>
        </w:tabs>
        <w:spacing w:after="0" w:line="240" w:lineRule="auto"/>
        <w:ind w:right="14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4"/>
        <w:gridCol w:w="2635"/>
        <w:gridCol w:w="6378"/>
      </w:tblGrid>
      <w:tr w:rsidR="006300E8" w:rsidRPr="00723C63">
        <w:tc>
          <w:tcPr>
            <w:tcW w:w="734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35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6378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Статьи Кодекса Волгоградской области</w:t>
            </w:r>
          </w:p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об административной ответственности</w:t>
            </w:r>
          </w:p>
        </w:tc>
      </w:tr>
      <w:tr w:rsidR="006300E8" w:rsidRPr="00723C63">
        <w:tc>
          <w:tcPr>
            <w:tcW w:w="734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35" w:type="dxa"/>
          </w:tcPr>
          <w:p w:rsidR="006300E8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6300E8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Купцовского </w:t>
            </w:r>
          </w:p>
          <w:p w:rsidR="006300E8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</w:p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6378" w:type="dxa"/>
          </w:tcPr>
          <w:p w:rsidR="006300E8" w:rsidRPr="00723C63" w:rsidRDefault="006300E8" w:rsidP="00723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5.6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5.8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7.5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(в части выпаса (прогона) сельскохозяйственных животных и (или) птицы на земельных участках, находящихся в муниципальной собственности муниципальных образований Волгоградской области, а также  находящихся на территории Волгоградской области земельных участках, государственная собственность на которые не разграничена, вне мест, установленных для этих целей органами местного самоуправления в соответствии с законодательством Волгоградской области), </w:t>
            </w:r>
            <w:hyperlink r:id="rId1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8.9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8.10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8.13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8.15.1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2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13.8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13.22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,13.28, </w:t>
            </w:r>
            <w:hyperlink r:id="rId2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14.3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14.7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14.9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3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14.10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3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14.15</w:t>
              </w:r>
            </w:hyperlink>
          </w:p>
        </w:tc>
      </w:tr>
      <w:tr w:rsidR="006300E8" w:rsidRPr="00723C63">
        <w:tc>
          <w:tcPr>
            <w:tcW w:w="734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35" w:type="dxa"/>
          </w:tcPr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Главные</w:t>
            </w: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специалисты администрации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Купцовского</w:t>
            </w:r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6378" w:type="dxa"/>
          </w:tcPr>
          <w:p w:rsidR="006300E8" w:rsidRPr="00723C63" w:rsidRDefault="006300E8" w:rsidP="00723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5.6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3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5.8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6.5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7.5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(в части выпаса (прогона) сельскохозяйственных животных и (или) птицы на земельных участках, находящихся в муниципальной собственности муниципальных образований Волгоградской области, а также  находящихся на территории Волгоградской области земельных участках, государственная собственность на которые не разграничена, вне мест, установленных для этих целей органами местного самоуправления в соответствии с законодательством Волгоградской области), </w:t>
            </w:r>
            <w:hyperlink r:id="rId4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4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8.9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8.10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4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8.13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8.15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8.15.1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4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5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13.1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5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6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13.8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7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13.22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,13.28, </w:t>
            </w:r>
            <w:hyperlink r:id="rId58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14.3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9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14.6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60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14.7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61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14.9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62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14.10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63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14.14</w:t>
              </w:r>
            </w:hyperlink>
            <w:r w:rsidRPr="00723C6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64" w:history="1">
              <w:r w:rsidRPr="00723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14.15</w:t>
              </w:r>
            </w:hyperlink>
          </w:p>
          <w:p w:rsidR="006300E8" w:rsidRPr="00723C63" w:rsidRDefault="006300E8" w:rsidP="00723C63">
            <w:pPr>
              <w:tabs>
                <w:tab w:val="left" w:pos="6663"/>
                <w:tab w:val="left" w:pos="8505"/>
              </w:tabs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0E8" w:rsidRPr="00723C63" w:rsidRDefault="006300E8" w:rsidP="00723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C63">
        <w:rPr>
          <w:rFonts w:ascii="Times New Roman" w:hAnsi="Times New Roman" w:cs="Times New Roman"/>
          <w:sz w:val="28"/>
          <w:szCs w:val="28"/>
        </w:rPr>
        <w:tab/>
      </w:r>
    </w:p>
    <w:p w:rsidR="006300E8" w:rsidRPr="00723C63" w:rsidRDefault="006300E8" w:rsidP="00723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0E8" w:rsidRPr="00723C63" w:rsidRDefault="006300E8" w:rsidP="00723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00E8" w:rsidRPr="00723C63" w:rsidSect="00FC1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40EF"/>
    <w:rsid w:val="00054305"/>
    <w:rsid w:val="00077E6D"/>
    <w:rsid w:val="000E3BFF"/>
    <w:rsid w:val="00161600"/>
    <w:rsid w:val="002F689B"/>
    <w:rsid w:val="003D400F"/>
    <w:rsid w:val="0040037C"/>
    <w:rsid w:val="00401D63"/>
    <w:rsid w:val="005E40EF"/>
    <w:rsid w:val="006300E8"/>
    <w:rsid w:val="00644EE7"/>
    <w:rsid w:val="006B3A39"/>
    <w:rsid w:val="006D4113"/>
    <w:rsid w:val="00723C63"/>
    <w:rsid w:val="007B20E2"/>
    <w:rsid w:val="007D6DAF"/>
    <w:rsid w:val="00876E44"/>
    <w:rsid w:val="008D6940"/>
    <w:rsid w:val="009460B7"/>
    <w:rsid w:val="0096307C"/>
    <w:rsid w:val="00A30D2E"/>
    <w:rsid w:val="00BA4A15"/>
    <w:rsid w:val="00CA6658"/>
    <w:rsid w:val="00DD0A11"/>
    <w:rsid w:val="00F261BB"/>
    <w:rsid w:val="00FC1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FC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E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5E40EF"/>
    <w:rPr>
      <w:b/>
      <w:bCs/>
    </w:rPr>
  </w:style>
  <w:style w:type="character" w:styleId="Hyperlink">
    <w:name w:val="Hyperlink"/>
    <w:basedOn w:val="DefaultParagraphFont"/>
    <w:uiPriority w:val="99"/>
    <w:rsid w:val="005E40EF"/>
    <w:rPr>
      <w:color w:val="0000FF"/>
      <w:u w:val="single"/>
    </w:rPr>
  </w:style>
  <w:style w:type="character" w:customStyle="1" w:styleId="a">
    <w:name w:val="Гипертекстовая ссылка"/>
    <w:uiPriority w:val="99"/>
    <w:rsid w:val="00DD0A11"/>
    <w:rPr>
      <w:color w:val="008000"/>
    </w:rPr>
  </w:style>
  <w:style w:type="paragraph" w:customStyle="1" w:styleId="ConsPlusTitle">
    <w:name w:val="ConsPlusTitle"/>
    <w:uiPriority w:val="99"/>
    <w:rsid w:val="00723C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75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0EF93072D4B86B7D5791188742C9382B657F853EF59DD2790D481BFE4FC6B3285E0BC5A04940BF775F0F00262B691F27D4FF96A636D2A5E79343795C0U3L" TargetMode="External"/><Relationship Id="rId18" Type="http://schemas.openxmlformats.org/officeDocument/2006/relationships/hyperlink" Target="consultantplus://offline/ref=00EF93072D4B86B7D5791188742C9382B657F853EF59DD2790D481BFE4FC6B3285E0BC5A04940BF775F0F70B65B691F27D4FF96A636D2A5E79343795C0U3L" TargetMode="External"/><Relationship Id="rId26" Type="http://schemas.openxmlformats.org/officeDocument/2006/relationships/hyperlink" Target="consultantplus://offline/ref=00EF93072D4B86B7D5791188742C9382B657F853EF59DD2790D481BFE4FC6B3285E0BC5A04940BF775F0F20C63B691F27D4FF96A636D2A5E79343795C0U3L" TargetMode="External"/><Relationship Id="rId39" Type="http://schemas.openxmlformats.org/officeDocument/2006/relationships/hyperlink" Target="consultantplus://offline/ref=00EF93072D4B86B7D5791188742C9382B657F853EF59DD2790D481BFE4FC6B3285E0BC5A04940BF775F1F10D63B691F27D4FF96A636D2A5E79343795C0U3L" TargetMode="External"/><Relationship Id="rId21" Type="http://schemas.openxmlformats.org/officeDocument/2006/relationships/hyperlink" Target="consultantplus://offline/ref=00EF93072D4B86B7D5791188742C9382B657F853EF59DD2790D481BFE4FC6B3285E0BC5A04940BF775F0F20B67B691F27D4FF96A636D2A5E79343795C0U3L" TargetMode="External"/><Relationship Id="rId34" Type="http://schemas.openxmlformats.org/officeDocument/2006/relationships/hyperlink" Target="consultantplus://offline/ref=00EF93072D4B86B7D5791188742C9382B657F853EF59DD2790D481BFE4FC6B3285E0BC5A04940BF775F1F30E67B691F27D4FF96A636D2A5E79343795C0U3L" TargetMode="External"/><Relationship Id="rId42" Type="http://schemas.openxmlformats.org/officeDocument/2006/relationships/hyperlink" Target="consultantplus://offline/ref=00EF93072D4B86B7D5791188742C9382B657F853EF59DD2790D481BFE4FC6B3285E0BC5A04940BF775F1F00A64B691F27D4FF96A636D2A5E79343795C0U3L" TargetMode="External"/><Relationship Id="rId47" Type="http://schemas.openxmlformats.org/officeDocument/2006/relationships/hyperlink" Target="consultantplus://offline/ref=00EF93072D4B86B7D5791188742C9382B657F853EF59DD2790D481BFE4FC6B3285E0BC5A04940BF775F0F30F62B691F27D4FF96A636D2A5E79343795C0U3L" TargetMode="External"/><Relationship Id="rId50" Type="http://schemas.openxmlformats.org/officeDocument/2006/relationships/hyperlink" Target="consultantplus://offline/ref=00EF93072D4B86B7D5791188742C9382B657F853EF59DD2790D481BFE4FC6B3285E0BC5A04940BF775F0F30D65B691F27D4FF96A636D2A5E79343795C0U3L" TargetMode="External"/><Relationship Id="rId55" Type="http://schemas.openxmlformats.org/officeDocument/2006/relationships/hyperlink" Target="consultantplus://offline/ref=00EF93072D4B86B7D5791188742C9382B657F853EF59DD2790D481BFE4FC6B3285E0BC5A04940BF775F0F20F67B691F27D4FF96A636D2A5E79343795C0U3L" TargetMode="External"/><Relationship Id="rId63" Type="http://schemas.openxmlformats.org/officeDocument/2006/relationships/hyperlink" Target="consultantplus://offline/ref=00EF93072D4B86B7D5791188742C9382B657F853EF59DD2790D481BFE4FC6B3285E0BC5A04940BF775F0F70A68B691F27D4FF96A636D2A5E79343795C0U3L" TargetMode="External"/><Relationship Id="rId7" Type="http://schemas.openxmlformats.org/officeDocument/2006/relationships/hyperlink" Target="consultantplus://offline/ref=00EF93072D4B86B7D5791188742C9382B657F853EF59DD2790D481BFE4FC6B3285E0BC5A04940BF775F0F00E67B691F27D4FF96A636D2A5E79343795C0U3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0EF93072D4B86B7D5791188742C9382B657F853EF59DD2790D481BFE4FC6B3285E0BC5A04940BF775F0F30866B691F27D4FF96A636D2A5E79343795C0U3L" TargetMode="External"/><Relationship Id="rId20" Type="http://schemas.openxmlformats.org/officeDocument/2006/relationships/hyperlink" Target="consultantplus://offline/ref=00EF93072D4B86B7D5791188742C9382B657F853EF59DD2790D481BFE4FC6B3285E0BC5A04940BF775F0F30D65B691F27D4FF96A636D2A5E79343795C0U3L" TargetMode="External"/><Relationship Id="rId29" Type="http://schemas.openxmlformats.org/officeDocument/2006/relationships/hyperlink" Target="consultantplus://offline/ref=00EF93072D4B86B7D5791188742C9382B657F853EF59DD2790D481BFE4FC6B3285E0BC5A04940BF775F0F50D61B691F27D4FF96A636D2A5E79343795C0U3L" TargetMode="External"/><Relationship Id="rId41" Type="http://schemas.openxmlformats.org/officeDocument/2006/relationships/hyperlink" Target="consultantplus://offline/ref=00EF93072D4B86B7D5791188742C9382B657F853EF59DD2790D481BFE4FC6B3285E0BC5A04940BF775F0F00361B691F27D4FF96A636D2A5E79343795C0U3L" TargetMode="External"/><Relationship Id="rId54" Type="http://schemas.openxmlformats.org/officeDocument/2006/relationships/hyperlink" Target="consultantplus://offline/ref=00EF93072D4B86B7D5791188742C9382B657F853EF59DD2790D481BFE4FC6B3285E0BC5A04940BF775F0F20F60B691F27D4FF96A636D2A5E79343795C0U3L" TargetMode="External"/><Relationship Id="rId62" Type="http://schemas.openxmlformats.org/officeDocument/2006/relationships/hyperlink" Target="consultantplus://offline/ref=00EF93072D4B86B7D5791188742C9382B657F853EF59DD2790D481BFE4FC6B3285E0BC5A04940BF775F0F50360B691F27D4FF96A636D2A5E79343795C0U3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0EF93072D4B86B7D5791188742C9382B657F853EF59DD2790D481BFE4FC6B3285E0BC5A04940BF775F0F00F67B691F27D4FF96A636D2A5E79343795C0U3L" TargetMode="External"/><Relationship Id="rId11" Type="http://schemas.openxmlformats.org/officeDocument/2006/relationships/hyperlink" Target="consultantplus://offline/ref=00EF93072D4B86B7D5791188742C9382B657F853EF59DD2790D481BFE4FC6B3285E0BC5A04940BF775F0F00361B691F27D4FF96A636D2A5E79343795C0U3L" TargetMode="External"/><Relationship Id="rId24" Type="http://schemas.openxmlformats.org/officeDocument/2006/relationships/hyperlink" Target="consultantplus://offline/ref=00EF93072D4B86B7D5791188742C9382B657F853EF59DD2790D481BFE4FC6B3285E0BC5A04940BF775F0F20F60B691F27D4FF96A636D2A5E79343795C0U3L" TargetMode="External"/><Relationship Id="rId32" Type="http://schemas.openxmlformats.org/officeDocument/2006/relationships/hyperlink" Target="consultantplus://offline/ref=00EF93072D4B86B7D5791188742C9382B657F853EF59DD2790D481BFE4FC6B3285E0BC5A04940BF775F0F50360B691F27D4FF96A636D2A5E79343795C0U3L" TargetMode="External"/><Relationship Id="rId37" Type="http://schemas.openxmlformats.org/officeDocument/2006/relationships/hyperlink" Target="consultantplus://offline/ref=00EF93072D4B86B7D5791188742C9382B657F853EF59DD2790D481BFE4FC6B3285E0BC5A04940BF775F0F00E67B691F27D4FF96A636D2A5E79343795C0U3L" TargetMode="External"/><Relationship Id="rId40" Type="http://schemas.openxmlformats.org/officeDocument/2006/relationships/hyperlink" Target="consultantplus://offline/ref=00EF93072D4B86B7D5791188742C9382B657F853EF59DD2790D481BFE4FC6B3285E0BC5A04940BF775F1F10D66B691F27D4FF96A636D2A5E79343795C0U3L" TargetMode="External"/><Relationship Id="rId45" Type="http://schemas.openxmlformats.org/officeDocument/2006/relationships/hyperlink" Target="consultantplus://offline/ref=00EF93072D4B86B7D5791188742C9382B657F853EF59DD2790D481BFE4FC6B3285E0BC5A04940BF775F1F00D65B691F27D4FF96A636D2A5E79343795C0U3L" TargetMode="External"/><Relationship Id="rId53" Type="http://schemas.openxmlformats.org/officeDocument/2006/relationships/hyperlink" Target="consultantplus://offline/ref=00EF93072D4B86B7D5791188742C9382B657F853EF59DD2790D481BFE4FC6B3285E0BC5A04940BF775F0F20966B691F27D4FF96A636D2A5E79343795C0U3L" TargetMode="External"/><Relationship Id="rId58" Type="http://schemas.openxmlformats.org/officeDocument/2006/relationships/hyperlink" Target="consultantplus://offline/ref=00EF93072D4B86B7D5791188742C9382B657F853EF59DD2790D481BFE4FC6B3285E0BC5A04940BF775F0F50F64B691F27D4FF96A636D2A5E79343795C0U3L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00EF93072D4B86B7D5791188742C9382B657F853EF59DD2790D481BFE4FC6B3285E0BC5A04940BF775F0F00A65B691F27D4FF96A636D2A5E79343795C0U3L" TargetMode="External"/><Relationship Id="rId15" Type="http://schemas.openxmlformats.org/officeDocument/2006/relationships/hyperlink" Target="consultantplus://offline/ref=00EF93072D4B86B7D5791188742C9382B657F853EF59DD2790D481BFE4FC6B3285E0BC5A04940BF775F1F00D65B691F27D4FF96A636D2A5E79343795C0U3L" TargetMode="External"/><Relationship Id="rId23" Type="http://schemas.openxmlformats.org/officeDocument/2006/relationships/hyperlink" Target="consultantplus://offline/ref=00EF93072D4B86B7D5791188742C9382B657F853EF59DD2790D481BFE4FC6B3285E0BC5A04940BF775F0F20966B691F27D4FF96A636D2A5E79343795C0U3L" TargetMode="External"/><Relationship Id="rId28" Type="http://schemas.openxmlformats.org/officeDocument/2006/relationships/hyperlink" Target="consultantplus://offline/ref=00EF93072D4B86B7D5791188742C9382B657F853EF59DD2790D481BFE4FC6B3285E0BC5A04940BF775F0F50F64B691F27D4FF96A636D2A5E79343795C0U3L" TargetMode="External"/><Relationship Id="rId36" Type="http://schemas.openxmlformats.org/officeDocument/2006/relationships/hyperlink" Target="consultantplus://offline/ref=00EF93072D4B86B7D5791188742C9382B657F853EF59DD2790D481BFE4FC6B3285E0BC5A04940BF775F0F00F67B691F27D4FF96A636D2A5E79343795C0U3L" TargetMode="External"/><Relationship Id="rId49" Type="http://schemas.openxmlformats.org/officeDocument/2006/relationships/hyperlink" Target="consultantplus://offline/ref=00EF93072D4B86B7D5791188742C9382B657F853EF59DD2790D481BFE4FC6B3285E0BC5A04940BF775F0F30E67B691F27D4FF96A636D2A5E79343795C0U3L" TargetMode="External"/><Relationship Id="rId57" Type="http://schemas.openxmlformats.org/officeDocument/2006/relationships/hyperlink" Target="consultantplus://offline/ref=00EF93072D4B86B7D5791188742C9382B657F853EF59DD2790D481BFE4FC6B3285E0BC5A04940BF775F0F50A67B691F27D4FF96A636D2A5E79343795C0U3L" TargetMode="External"/><Relationship Id="rId61" Type="http://schemas.openxmlformats.org/officeDocument/2006/relationships/hyperlink" Target="consultantplus://offline/ref=00EF93072D4B86B7D5791188742C9382B657F853EF59DD2790D481BFE4FC6B3285E0BC5A04940BF775F0F50D68B691F27D4FF96A636D2A5E79343795C0U3L" TargetMode="External"/><Relationship Id="rId10" Type="http://schemas.openxmlformats.org/officeDocument/2006/relationships/hyperlink" Target="consultantplus://offline/ref=00EF93072D4B86B7D5791188742C9382B657F853EF59DD2790D481BFE4FC6B3285E0BC5A04940BF775F1F10D66B691F27D4FF96A636D2A5E79343795C0U3L" TargetMode="External"/><Relationship Id="rId19" Type="http://schemas.openxmlformats.org/officeDocument/2006/relationships/hyperlink" Target="consultantplus://offline/ref=00EF93072D4B86B7D5791188742C9382B657F853EF59DD2790D481BFE4FC6B3285E0BC5A04940BF775F0F30E67B691F27D4FF96A636D2A5E79343795C0U3L" TargetMode="External"/><Relationship Id="rId31" Type="http://schemas.openxmlformats.org/officeDocument/2006/relationships/hyperlink" Target="consultantplus://offline/ref=00EF93072D4B86B7D5791188742C9382B657F853EF59DD2790D481BFE4FC6B3285E0BC5A04940BF775F0F50D68B691F27D4FF96A636D2A5E79343795C0U3L" TargetMode="External"/><Relationship Id="rId44" Type="http://schemas.openxmlformats.org/officeDocument/2006/relationships/hyperlink" Target="consultantplus://offline/ref=00EF93072D4B86B7D5791188742C9382B657F853EF59DD2790D481BFE4FC6B3285E0BC5A04940BF775F0F30962B691F27D4FF96A636D2A5E79343795C0U3L" TargetMode="External"/><Relationship Id="rId52" Type="http://schemas.openxmlformats.org/officeDocument/2006/relationships/hyperlink" Target="consultantplus://offline/ref=00EF93072D4B86B7D5791188742C9382B657F853EF59DD2790D481BFE4FC6B3285E0BC5A04940BF775F0F20A68B691F27D4FF96A636D2A5E79343795C0U3L" TargetMode="External"/><Relationship Id="rId60" Type="http://schemas.openxmlformats.org/officeDocument/2006/relationships/hyperlink" Target="consultantplus://offline/ref=00EF93072D4B86B7D5791188742C9382B657F853EF59DD2790D481BFE4FC6B3285E0BC5A04940BF775F0F50D62B691F27D4FF96A636D2A5E79343795C0U3L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&#1082;&#1091;&#1087;&#1094;&#1086;&#1074;&#1089;&#1082;&#1086;&#1077;&#1089;&#1087;34.&#1088;&#1092;/" TargetMode="External"/><Relationship Id="rId9" Type="http://schemas.openxmlformats.org/officeDocument/2006/relationships/hyperlink" Target="consultantplus://offline/ref=00EF93072D4B86B7D5791188742C9382B657F853EF59DD2790D481BFE4FC6B3285E0BC5A04940BF775F1F10D63B691F27D4FF96A636D2A5E79343795C0U3L" TargetMode="External"/><Relationship Id="rId14" Type="http://schemas.openxmlformats.org/officeDocument/2006/relationships/hyperlink" Target="consultantplus://offline/ref=00EF93072D4B86B7D5791188742C9382B657F853EF59DD2790D481BFE4FC6B3285E0BC5A04940BF775F0F30962B691F27D4FF96A636D2A5E79343795C0U3L" TargetMode="External"/><Relationship Id="rId22" Type="http://schemas.openxmlformats.org/officeDocument/2006/relationships/hyperlink" Target="consultantplus://offline/ref=00EF93072D4B86B7D5791188742C9382B657F853EF59DD2790D481BFE4FC6B3285E0BC5A04940BF775F0F20A68B691F27D4FF96A636D2A5E79343795C0U3L" TargetMode="External"/><Relationship Id="rId27" Type="http://schemas.openxmlformats.org/officeDocument/2006/relationships/hyperlink" Target="consultantplus://offline/ref=00EF93072D4B86B7D5791188742C9382B657F853EF59DD2790D481BFE4FC6B3285E0BC5A04940BF775F0F50A67B691F27D4FF96A636D2A5E79343795C0U3L" TargetMode="External"/><Relationship Id="rId30" Type="http://schemas.openxmlformats.org/officeDocument/2006/relationships/hyperlink" Target="consultantplus://offline/ref=00EF93072D4B86B7D5791188742C9382B657F853EF59DD2790D481BFE4FC6B3285E0BC5A04940BF775F0F50D62B691F27D4FF96A636D2A5E79343795C0U3L" TargetMode="External"/><Relationship Id="rId35" Type="http://schemas.openxmlformats.org/officeDocument/2006/relationships/hyperlink" Target="consultantplus://offline/ref=00EF93072D4B86B7D5791188742C9382B657F853EF59DD2790D481BFE4FC6B3285E0BC5A04940BF775F0F00A65B691F27D4FF96A636D2A5E79343795C0U3L" TargetMode="External"/><Relationship Id="rId43" Type="http://schemas.openxmlformats.org/officeDocument/2006/relationships/hyperlink" Target="consultantplus://offline/ref=00EF93072D4B86B7D5791188742C9382B657F853EF59DD2790D481BFE4FC6B3285E0BC5A04940BF775F0F00262B691F27D4FF96A636D2A5E79343795C0U3L" TargetMode="External"/><Relationship Id="rId48" Type="http://schemas.openxmlformats.org/officeDocument/2006/relationships/hyperlink" Target="consultantplus://offline/ref=00EF93072D4B86B7D5791188742C9382B657F853EF59DD2790D481BFE4FC6B3285E0BC5A04940BF775F0F70B65B691F27D4FF96A636D2A5E79343795C0U3L" TargetMode="External"/><Relationship Id="rId56" Type="http://schemas.openxmlformats.org/officeDocument/2006/relationships/hyperlink" Target="consultantplus://offline/ref=00EF93072D4B86B7D5791188742C9382B657F853EF59DD2790D481BFE4FC6B3285E0BC5A04940BF775F0F20C63B691F27D4FF96A636D2A5E79343795C0U3L" TargetMode="External"/><Relationship Id="rId64" Type="http://schemas.openxmlformats.org/officeDocument/2006/relationships/hyperlink" Target="consultantplus://offline/ref=00EF93072D4B86B7D5791188742C9382B657F853EF59DD2790D481BFE4FC6B3285E0BC5A04940BF775F1F30E67B691F27D4FF96A636D2A5E79343795C0U3L" TargetMode="External"/><Relationship Id="rId8" Type="http://schemas.openxmlformats.org/officeDocument/2006/relationships/hyperlink" Target="consultantplus://offline/ref=00EF93072D4B86B7D5791188742C9382B657F853EF59DD2790D481BFE4FC6B3285E0BC5A04940BF775F0F00C60B691F27D4FF96A636D2A5E79343795C0U3L" TargetMode="External"/><Relationship Id="rId51" Type="http://schemas.openxmlformats.org/officeDocument/2006/relationships/hyperlink" Target="consultantplus://offline/ref=00EF93072D4B86B7D5791188742C9382B657F853EF59DD2790D481BFE4FC6B3285E0BC5A04940BF775F0F20B67B691F27D4FF96A636D2A5E79343795C0U3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0EF93072D4B86B7D5791188742C9382B657F853EF59DD2790D481BFE4FC6B3285E0BC5A04940BF775F1F00A64B691F27D4FF96A636D2A5E79343795C0U3L" TargetMode="External"/><Relationship Id="rId17" Type="http://schemas.openxmlformats.org/officeDocument/2006/relationships/hyperlink" Target="consultantplus://offline/ref=00EF93072D4B86B7D5791188742C9382B657F853EF59DD2790D481BFE4FC6B3285E0BC5A04940BF775F0F30F62B691F27D4FF96A636D2A5E79343795C0U3L" TargetMode="External"/><Relationship Id="rId25" Type="http://schemas.openxmlformats.org/officeDocument/2006/relationships/hyperlink" Target="consultantplus://offline/ref=00EF93072D4B86B7D5791188742C9382B657F853EF59DD2790D481BFE4FC6B3285E0BC5A04940BF775F0F20F67B691F27D4FF96A636D2A5E79343795C0U3L" TargetMode="External"/><Relationship Id="rId33" Type="http://schemas.openxmlformats.org/officeDocument/2006/relationships/hyperlink" Target="consultantplus://offline/ref=00EF93072D4B86B7D5791188742C9382B657F853EF59DD2790D481BFE4FC6B3285E0BC5A04940BF775F0F70A68B691F27D4FF96A636D2A5E79343795C0U3L" TargetMode="External"/><Relationship Id="rId38" Type="http://schemas.openxmlformats.org/officeDocument/2006/relationships/hyperlink" Target="consultantplus://offline/ref=00EF93072D4B86B7D5791188742C9382B657F853EF59DD2790D481BFE4FC6B3285E0BC5A04940BF775F0F00C60B691F27D4FF96A636D2A5E79343795C0U3L" TargetMode="External"/><Relationship Id="rId46" Type="http://schemas.openxmlformats.org/officeDocument/2006/relationships/hyperlink" Target="consultantplus://offline/ref=00EF93072D4B86B7D5791188742C9382B657F853EF59DD2790D481BFE4FC6B3285E0BC5A04940BF775F0F30866B691F27D4FF96A636D2A5E79343795C0U3L" TargetMode="External"/><Relationship Id="rId59" Type="http://schemas.openxmlformats.org/officeDocument/2006/relationships/hyperlink" Target="consultantplus://offline/ref=00EF93072D4B86B7D5791188742C9382B657F853EF59DD2790D481BFE4FC6B3285E0BC5A04940BF775F0F50D61B691F27D4FF96A636D2A5E79343795C0U3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2097</Words>
  <Characters>11953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admin</cp:lastModifiedBy>
  <cp:revision>5</cp:revision>
  <dcterms:created xsi:type="dcterms:W3CDTF">2025-01-28T07:40:00Z</dcterms:created>
  <dcterms:modified xsi:type="dcterms:W3CDTF">2025-01-29T05:21:00Z</dcterms:modified>
</cp:coreProperties>
</file>